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074BF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</w:t>
      </w:r>
      <w:r w:rsidR="00EA2A1B">
        <w:rPr>
          <w:rFonts w:ascii="BentonSans" w:hAnsi="BentonSans"/>
          <w:b/>
          <w:sz w:val="28"/>
          <w:szCs w:val="28"/>
          <w:u w:val="single"/>
        </w:rPr>
        <w:t>C</w:t>
      </w:r>
      <w:bookmarkStart w:id="0" w:name="_GoBack"/>
      <w:bookmarkEnd w:id="0"/>
      <w:r w:rsidRPr="004135BC">
        <w:rPr>
          <w:rFonts w:ascii="BentonSans" w:hAnsi="BentonSans"/>
          <w:b/>
          <w:sz w:val="28"/>
          <w:szCs w:val="28"/>
          <w:u w:val="single"/>
        </w:rPr>
        <w:t xml:space="preserve"> – LOTTO </w:t>
      </w:r>
      <w:r w:rsidR="00D56429">
        <w:rPr>
          <w:rFonts w:ascii="BentonSans" w:hAnsi="BentonSans"/>
          <w:b/>
          <w:sz w:val="28"/>
          <w:szCs w:val="28"/>
          <w:u w:val="single"/>
        </w:rPr>
        <w:t>4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6D1C3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6D1C3F">
        <w:rPr>
          <w:rFonts w:ascii="Calibri Light" w:hAnsi="Calibri Light" w:cs="Calibri Light"/>
          <w:b/>
        </w:rPr>
        <w:t>HE</w:t>
      </w:r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727B57">
        <w:rPr>
          <w:rFonts w:ascii="Calibri Light" w:hAnsi="Calibri Light" w:cs="Tahoma"/>
          <w:b/>
          <w:bCs/>
          <w:iCs/>
        </w:rPr>
        <w:t>4</w:t>
      </w:r>
    </w:p>
    <w:p w:rsidR="00362AC2" w:rsidRDefault="00362AC2" w:rsidP="005406A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CIG N.</w:t>
      </w:r>
      <w:r w:rsidR="00F40639">
        <w:rPr>
          <w:rFonts w:ascii="Calibri Light" w:eastAsiaTheme="minorHAnsi" w:hAnsi="Calibri Light" w:cs="Calibri Light"/>
          <w:sz w:val="22"/>
          <w:szCs w:val="22"/>
          <w:lang w:eastAsia="en-US"/>
        </w:rPr>
        <w:t>795822897E</w:t>
      </w:r>
    </w:p>
    <w:p w:rsidR="00C35F59" w:rsidRPr="00C671AB" w:rsidRDefault="00C35F59" w:rsidP="00C35F5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14" w:type="dxa"/>
        <w:jc w:val="center"/>
        <w:tblLook w:val="04A0" w:firstRow="1" w:lastRow="0" w:firstColumn="1" w:lastColumn="0" w:noHBand="0" w:noVBand="1"/>
      </w:tblPr>
      <w:tblGrid>
        <w:gridCol w:w="8"/>
        <w:gridCol w:w="4526"/>
        <w:gridCol w:w="638"/>
        <w:gridCol w:w="743"/>
        <w:gridCol w:w="2164"/>
        <w:gridCol w:w="945"/>
        <w:gridCol w:w="3590"/>
      </w:tblGrid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0F0385">
        <w:trPr>
          <w:gridBefore w:val="1"/>
          <w:wBefore w:w="8" w:type="dxa"/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5406A0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70485">
        <w:trPr>
          <w:gridBefore w:val="1"/>
          <w:wBefore w:w="8" w:type="dxa"/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6011CF" w:rsidRPr="00EA2A1B">
              <w:rPr>
                <w:rFonts w:eastAsia="BentonSans" w:cstheme="minorHAnsi"/>
                <w:sz w:val="18"/>
                <w:szCs w:val="18"/>
                <w:lang w:val="it-IT"/>
              </w:rPr>
              <w:t>WORKSTATION n.1: 256GB RAM + 2 Quadro RTX 8000 + 2 Quadro RTX 5000 o equivalente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5406A0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5406A0">
              <w:rPr>
                <w:rFonts w:cstheme="minorHAnsi"/>
                <w:sz w:val="20"/>
                <w:szCs w:val="20"/>
                <w:lang w:val="it-IT"/>
              </w:rPr>
              <w:t>2)</w:t>
            </w:r>
            <w:r w:rsidRPr="005406A0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6011CF" w:rsidRPr="006011CF">
              <w:rPr>
                <w:rFonts w:cstheme="minorHAnsi"/>
                <w:sz w:val="18"/>
                <w:szCs w:val="20"/>
                <w:lang w:val="it-IT"/>
              </w:rPr>
              <w:t>WORKSTATION n.2: 256GB RAM + 2 Quadro RTX 8000 + 2 Quadro RTX 5000</w:t>
            </w:r>
            <w:r w:rsidR="006011CF">
              <w:rPr>
                <w:rFonts w:cstheme="minorHAnsi"/>
                <w:sz w:val="18"/>
                <w:szCs w:val="20"/>
                <w:lang w:val="it-IT"/>
              </w:rPr>
              <w:t xml:space="preserve"> o equivalente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F2240" w:rsidRPr="005F6E37" w:rsidTr="00F40639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:rsidR="003F2240" w:rsidRPr="005406A0" w:rsidRDefault="003F2240" w:rsidP="00F40639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6011CF">
              <w:rPr>
                <w:rFonts w:cstheme="minorHAnsi"/>
                <w:sz w:val="18"/>
                <w:szCs w:val="20"/>
                <w:lang w:val="it-IT"/>
              </w:rPr>
              <w:t>3)</w:t>
            </w:r>
            <w:r w:rsidR="00F40639" w:rsidRPr="006011CF">
              <w:rPr>
                <w:rFonts w:cstheme="minorHAnsi"/>
                <w:sz w:val="18"/>
                <w:szCs w:val="20"/>
                <w:lang w:val="it-IT"/>
              </w:rPr>
              <w:tab/>
            </w:r>
            <w:r w:rsidR="006011CF" w:rsidRPr="006011CF">
              <w:rPr>
                <w:rFonts w:cstheme="minorHAnsi"/>
                <w:sz w:val="18"/>
                <w:szCs w:val="20"/>
                <w:lang w:val="it-IT"/>
              </w:rPr>
              <w:t>WORKSTATION n.3: 512 GB RAM + 4 NVIDIA QUADRO RTX 5000</w:t>
            </w:r>
            <w:r w:rsidR="006011CF">
              <w:rPr>
                <w:rFonts w:cstheme="minorHAnsi"/>
                <w:sz w:val="18"/>
                <w:szCs w:val="20"/>
                <w:lang w:val="it-IT"/>
              </w:rPr>
              <w:t xml:space="preserve"> o equivalente</w:t>
            </w:r>
          </w:p>
        </w:tc>
        <w:tc>
          <w:tcPr>
            <w:tcW w:w="743" w:type="dxa"/>
            <w:vMerge w:val="restart"/>
            <w:vAlign w:val="center"/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3F2240" w:rsidRPr="008C78C4" w:rsidRDefault="003F2240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</w:p>
        </w:tc>
      </w:tr>
      <w:tr w:rsidR="003F2240" w:rsidRPr="005F6E37" w:rsidTr="00970485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5796501</wp:posOffset>
                </wp:positionH>
                <wp:positionV relativeFrom="paragraph">
                  <wp:posOffset>18249</wp:posOffset>
                </wp:positionV>
                <wp:extent cx="2470067" cy="898498"/>
                <wp:effectExtent l="0" t="0" r="6985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8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39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</w:p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D4D4F" id="Casella di testo 4" o:spid="_x0000_s1027" type="#_x0000_t202" style="position:absolute;margin-left:456.4pt;margin-top:1.45pt;width:194.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" fillcolor="white [3201]" stroked="f" strokeweight=".5pt">
                <v:textbox>
                  <w:txbxContent>
                    <w:p w:rsidR="00F40639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</w:p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F2A20"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B659E0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E262F5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E34" w:rsidRDefault="00D11E34" w:rsidP="003F682B">
      <w:pPr>
        <w:spacing w:after="0" w:line="240" w:lineRule="auto"/>
      </w:pPr>
      <w:r>
        <w:separator/>
      </w:r>
    </w:p>
  </w:endnote>
  <w:endnote w:type="continuationSeparator" w:id="0">
    <w:p w:rsidR="00D11E34" w:rsidRDefault="00D11E34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altName w:val="Calibri"/>
    <w:charset w:val="00"/>
    <w:family w:val="auto"/>
    <w:pitch w:val="default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E34" w:rsidRDefault="00D11E34" w:rsidP="003F682B">
      <w:pPr>
        <w:spacing w:after="0" w:line="240" w:lineRule="auto"/>
      </w:pPr>
      <w:r>
        <w:separator/>
      </w:r>
    </w:p>
  </w:footnote>
  <w:footnote w:type="continuationSeparator" w:id="0">
    <w:p w:rsidR="00D11E34" w:rsidRDefault="00D11E34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0C203A"/>
    <w:rsid w:val="00141047"/>
    <w:rsid w:val="00362AC2"/>
    <w:rsid w:val="003F2240"/>
    <w:rsid w:val="003F682B"/>
    <w:rsid w:val="004135BC"/>
    <w:rsid w:val="005406A0"/>
    <w:rsid w:val="006011CF"/>
    <w:rsid w:val="006D1C3F"/>
    <w:rsid w:val="00727B57"/>
    <w:rsid w:val="007D1797"/>
    <w:rsid w:val="008322F4"/>
    <w:rsid w:val="00932C4F"/>
    <w:rsid w:val="00970485"/>
    <w:rsid w:val="00B57B0A"/>
    <w:rsid w:val="00B73C76"/>
    <w:rsid w:val="00C35F59"/>
    <w:rsid w:val="00C6614D"/>
    <w:rsid w:val="00D11E34"/>
    <w:rsid w:val="00D14077"/>
    <w:rsid w:val="00D56429"/>
    <w:rsid w:val="00D636D5"/>
    <w:rsid w:val="00D85D5D"/>
    <w:rsid w:val="00DF0B3A"/>
    <w:rsid w:val="00DF4407"/>
    <w:rsid w:val="00E21917"/>
    <w:rsid w:val="00EA2A1B"/>
    <w:rsid w:val="00F04E63"/>
    <w:rsid w:val="00F4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648DF758.dotm</Template>
  <TotalTime>1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3</cp:revision>
  <cp:lastPrinted>2018-10-26T08:09:00Z</cp:lastPrinted>
  <dcterms:created xsi:type="dcterms:W3CDTF">2019-08-05T08:49:00Z</dcterms:created>
  <dcterms:modified xsi:type="dcterms:W3CDTF">2019-08-05T08:49:00Z</dcterms:modified>
</cp:coreProperties>
</file>