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074BF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</w:t>
      </w:r>
      <w:r w:rsidR="00682EFE">
        <w:rPr>
          <w:rFonts w:ascii="BentonSans" w:hAnsi="BentonSans"/>
          <w:b/>
          <w:sz w:val="28"/>
          <w:szCs w:val="28"/>
          <w:u w:val="single"/>
        </w:rPr>
        <w:t>C</w:t>
      </w:r>
      <w:bookmarkStart w:id="0" w:name="_GoBack"/>
      <w:bookmarkEnd w:id="0"/>
      <w:r w:rsidRPr="004135BC">
        <w:rPr>
          <w:rFonts w:ascii="BentonSans" w:hAnsi="BentonSans"/>
          <w:b/>
          <w:sz w:val="28"/>
          <w:szCs w:val="28"/>
          <w:u w:val="single"/>
        </w:rPr>
        <w:t xml:space="preserve"> – LOTTO </w:t>
      </w:r>
      <w:r w:rsidR="00E1786B">
        <w:rPr>
          <w:rFonts w:ascii="BentonSans" w:hAnsi="BentonSans"/>
          <w:b/>
          <w:sz w:val="28"/>
          <w:szCs w:val="28"/>
          <w:u w:val="single"/>
        </w:rPr>
        <w:t>2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6D1C3F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6D1C3F">
        <w:rPr>
          <w:rFonts w:ascii="Calibri Light" w:hAnsi="Calibri Light" w:cs="Calibri Light"/>
          <w:b/>
        </w:rPr>
        <w:t>HE</w:t>
      </w:r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E1786B">
        <w:rPr>
          <w:rFonts w:ascii="Calibri Light" w:hAnsi="Calibri Light" w:cs="Tahoma"/>
          <w:b/>
          <w:bCs/>
          <w:iCs/>
        </w:rPr>
        <w:t>2</w:t>
      </w:r>
    </w:p>
    <w:p w:rsidR="00362AC2" w:rsidRDefault="00362AC2" w:rsidP="005406A0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5406A0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D66BBE">
        <w:rPr>
          <w:rFonts w:ascii="Calibri Light" w:eastAsiaTheme="minorHAnsi" w:hAnsi="Calibri Light" w:cs="Calibri Light"/>
          <w:sz w:val="22"/>
          <w:szCs w:val="22"/>
          <w:lang w:eastAsia="en-US"/>
        </w:rPr>
        <w:t>79581</w:t>
      </w:r>
      <w:r w:rsidR="009F3F72">
        <w:rPr>
          <w:rFonts w:ascii="Calibri Light" w:eastAsiaTheme="minorHAnsi" w:hAnsi="Calibri Light" w:cs="Calibri Light"/>
          <w:sz w:val="22"/>
          <w:szCs w:val="22"/>
          <w:lang w:eastAsia="en-US"/>
        </w:rPr>
        <w:t>84530</w:t>
      </w:r>
    </w:p>
    <w:p w:rsidR="00C35F59" w:rsidRPr="00C671AB" w:rsidRDefault="00C35F59" w:rsidP="00C35F59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9F3F72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9F3F72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9F3F72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9F3F72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5406A0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5406A0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5406A0">
              <w:rPr>
                <w:b/>
                <w:bCs/>
                <w:sz w:val="20"/>
                <w:szCs w:val="20"/>
                <w:lang w:val="it-IT"/>
              </w:rPr>
              <w:t>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9F3F72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9F3F72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9F3F72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16377B">
        <w:trPr>
          <w:trHeight w:val="567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D66BBE">
              <w:rPr>
                <w:rFonts w:cstheme="minorHAnsi"/>
                <w:sz w:val="20"/>
                <w:szCs w:val="20"/>
                <w:lang w:val="it-IT"/>
              </w:rPr>
              <w:t xml:space="preserve">MICROSCOPIO </w:t>
            </w:r>
            <w:r w:rsidR="009F3F72">
              <w:rPr>
                <w:rFonts w:cstheme="minorHAnsi"/>
                <w:sz w:val="20"/>
                <w:szCs w:val="20"/>
                <w:lang w:val="it-IT"/>
              </w:rPr>
              <w:t>RAMAN DISPERSIVO MICROSCOPIO DA RICERCA OPERANTE IN LUCE TRASMESSA, CAMPO CHIARO E CAMPO SCURO</w:t>
            </w:r>
            <w:r w:rsidR="00D66BBE">
              <w:rPr>
                <w:rFonts w:cstheme="minorHAnsi"/>
                <w:sz w:val="20"/>
                <w:szCs w:val="20"/>
                <w:lang w:val="it-IT"/>
              </w:rPr>
              <w:t>A SCANSIONE DI SONDA - AFM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>;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16377B">
        <w:trPr>
          <w:trHeight w:val="567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D4D4F"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7F2A20"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AF65A1E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68BCCD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970485">
      <w:footerReference w:type="default" r:id="rId7"/>
      <w:headerReference w:type="first" r:id="rId8"/>
      <w:footerReference w:type="first" r:id="rId9"/>
      <w:pgSz w:w="16838" w:h="11906" w:orient="landscape"/>
      <w:pgMar w:top="1134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9C0" w:rsidRDefault="00E539C0" w:rsidP="003F682B">
      <w:pPr>
        <w:spacing w:after="0" w:line="240" w:lineRule="auto"/>
      </w:pPr>
      <w:r>
        <w:separator/>
      </w:r>
    </w:p>
  </w:endnote>
  <w:endnote w:type="continuationSeparator" w:id="0">
    <w:p w:rsidR="00E539C0" w:rsidRDefault="00E539C0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altName w:val="Calibri"/>
    <w:charset w:val="00"/>
    <w:family w:val="auto"/>
    <w:pitch w:val="default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73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75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9C0" w:rsidRDefault="00E539C0" w:rsidP="003F682B">
      <w:pPr>
        <w:spacing w:after="0" w:line="240" w:lineRule="auto"/>
      </w:pPr>
      <w:r>
        <w:separator/>
      </w:r>
    </w:p>
  </w:footnote>
  <w:footnote w:type="continuationSeparator" w:id="0">
    <w:p w:rsidR="00E539C0" w:rsidRDefault="00E539C0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74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16377B"/>
    <w:rsid w:val="00362AC2"/>
    <w:rsid w:val="003F2240"/>
    <w:rsid w:val="003F682B"/>
    <w:rsid w:val="004135BC"/>
    <w:rsid w:val="00504783"/>
    <w:rsid w:val="005406A0"/>
    <w:rsid w:val="00682EFE"/>
    <w:rsid w:val="006D1C3F"/>
    <w:rsid w:val="007D1797"/>
    <w:rsid w:val="008322F4"/>
    <w:rsid w:val="00932C4F"/>
    <w:rsid w:val="00970485"/>
    <w:rsid w:val="009F3F72"/>
    <w:rsid w:val="00B57B0A"/>
    <w:rsid w:val="00C35F59"/>
    <w:rsid w:val="00C6614D"/>
    <w:rsid w:val="00D14077"/>
    <w:rsid w:val="00D636D5"/>
    <w:rsid w:val="00D66BBE"/>
    <w:rsid w:val="00D85D5D"/>
    <w:rsid w:val="00DF0B3A"/>
    <w:rsid w:val="00DF4407"/>
    <w:rsid w:val="00E1786B"/>
    <w:rsid w:val="00E21917"/>
    <w:rsid w:val="00E539C0"/>
    <w:rsid w:val="00E80977"/>
    <w:rsid w:val="00F0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4FDEA0FA.dotm</Template>
  <TotalTime>0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2</cp:revision>
  <cp:lastPrinted>2018-10-26T08:09:00Z</cp:lastPrinted>
  <dcterms:created xsi:type="dcterms:W3CDTF">2019-07-23T11:22:00Z</dcterms:created>
  <dcterms:modified xsi:type="dcterms:W3CDTF">2019-07-23T11:22:00Z</dcterms:modified>
</cp:coreProperties>
</file>