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D – LOTTO </w:t>
      </w:r>
      <w:r w:rsidR="00ED3C7B">
        <w:rPr>
          <w:rFonts w:ascii="BentonSans" w:hAnsi="BentonSans"/>
          <w:b/>
          <w:sz w:val="28"/>
          <w:szCs w:val="28"/>
          <w:u w:val="single"/>
        </w:rPr>
        <w:t>4a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EA4256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EA4256">
        <w:rPr>
          <w:rFonts w:ascii="Calibri Light" w:hAnsi="Calibri Light" w:cs="Calibri Light"/>
          <w:b/>
        </w:rPr>
        <w:t>HE</w:t>
      </w:r>
      <w:bookmarkStart w:id="0" w:name="_GoBack"/>
      <w:bookmarkEnd w:id="0"/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ED3C7B">
        <w:rPr>
          <w:rFonts w:ascii="Calibri Light" w:hAnsi="Calibri Light" w:cs="Tahoma"/>
          <w:b/>
          <w:bCs/>
          <w:iCs/>
        </w:rPr>
        <w:t>4a</w:t>
      </w:r>
    </w:p>
    <w:p w:rsidR="00362AC2" w:rsidRDefault="00362AC2" w:rsidP="00D42E90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D42E90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D42E90" w:rsidRPr="00D42E90">
        <w:rPr>
          <w:rFonts w:ascii="Calibri Light" w:eastAsiaTheme="minorHAnsi" w:hAnsi="Calibri Light" w:cs="Calibri Light"/>
          <w:sz w:val="22"/>
          <w:szCs w:val="22"/>
          <w:lang w:eastAsia="en-US"/>
        </w:rPr>
        <w:t>776414899C</w:t>
      </w:r>
    </w:p>
    <w:p w:rsidR="00C904E5" w:rsidRPr="00C671AB" w:rsidRDefault="00C904E5" w:rsidP="00C904E5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C904E5" w:rsidRPr="000C35BE" w:rsidRDefault="00C904E5" w:rsidP="00C904E5">
      <w:pPr>
        <w:spacing w:after="0" w:line="300" w:lineRule="atLeast"/>
        <w:rPr>
          <w:rFonts w:ascii="Calibri Light" w:hAnsi="Calibri Light"/>
          <w:b/>
          <w:sz w:val="18"/>
          <w:szCs w:val="18"/>
        </w:rPr>
      </w:pPr>
    </w:p>
    <w:p w:rsidR="00C904E5" w:rsidRPr="00C904E5" w:rsidRDefault="00C904E5" w:rsidP="00C904E5"/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06" w:type="dxa"/>
        <w:jc w:val="center"/>
        <w:tblInd w:w="8" w:type="dxa"/>
        <w:tblLook w:val="04A0" w:firstRow="1" w:lastRow="0" w:firstColumn="1" w:lastColumn="0" w:noHBand="0" w:noVBand="1"/>
      </w:tblPr>
      <w:tblGrid>
        <w:gridCol w:w="4526"/>
        <w:gridCol w:w="638"/>
        <w:gridCol w:w="743"/>
        <w:gridCol w:w="2164"/>
        <w:gridCol w:w="945"/>
        <w:gridCol w:w="3590"/>
      </w:tblGrid>
      <w:tr w:rsidR="00362AC2" w:rsidRPr="005F6E37" w:rsidTr="00D42E90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D42E90">
        <w:trPr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D42E9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Importo </w:t>
            </w:r>
            <w:r w:rsidR="00D42E90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D42E90">
        <w:trPr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D42E90">
        <w:trPr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D42E9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D42E90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D42E90">
        <w:trPr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D42E90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D42E90">
        <w:trPr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D42E90">
        <w:trPr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ED3C7B" w:rsidRPr="00ED3C7B">
              <w:rPr>
                <w:rFonts w:cstheme="minorHAnsi"/>
                <w:sz w:val="20"/>
                <w:szCs w:val="20"/>
                <w:lang w:val="it-IT"/>
              </w:rPr>
              <w:t>SPETTRORADIOMETRO PORTATILE PER MISURE DA CAMPO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D42E90">
        <w:trPr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669656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F92569E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970485">
      <w:footerReference w:type="default" r:id="rId7"/>
      <w:headerReference w:type="first" r:id="rId8"/>
      <w:footerReference w:type="first" r:id="rId9"/>
      <w:pgSz w:w="16838" w:h="11906" w:orient="landscape"/>
      <w:pgMar w:top="1134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F3E" w:rsidRDefault="00571F3E" w:rsidP="003F682B">
      <w:pPr>
        <w:spacing w:after="0" w:line="240" w:lineRule="auto"/>
      </w:pPr>
      <w:r>
        <w:separator/>
      </w:r>
    </w:p>
  </w:endnote>
  <w:endnote w:type="continuationSeparator" w:id="0">
    <w:p w:rsidR="00571F3E" w:rsidRDefault="00571F3E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73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5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F3E" w:rsidRDefault="00571F3E" w:rsidP="003F682B">
      <w:pPr>
        <w:spacing w:after="0" w:line="240" w:lineRule="auto"/>
      </w:pPr>
      <w:r>
        <w:separator/>
      </w:r>
    </w:p>
  </w:footnote>
  <w:footnote w:type="continuationSeparator" w:id="0">
    <w:p w:rsidR="00571F3E" w:rsidRDefault="00571F3E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74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141047"/>
    <w:rsid w:val="00362AC2"/>
    <w:rsid w:val="003F2240"/>
    <w:rsid w:val="003F682B"/>
    <w:rsid w:val="004135BC"/>
    <w:rsid w:val="00571F3E"/>
    <w:rsid w:val="005E5958"/>
    <w:rsid w:val="00785DB5"/>
    <w:rsid w:val="007C42FB"/>
    <w:rsid w:val="007D1797"/>
    <w:rsid w:val="008322F4"/>
    <w:rsid w:val="00932C4F"/>
    <w:rsid w:val="00970485"/>
    <w:rsid w:val="00B57B0A"/>
    <w:rsid w:val="00C6614D"/>
    <w:rsid w:val="00C904E5"/>
    <w:rsid w:val="00D42E90"/>
    <w:rsid w:val="00D57BFF"/>
    <w:rsid w:val="00D636D5"/>
    <w:rsid w:val="00D85D5D"/>
    <w:rsid w:val="00DF0B3A"/>
    <w:rsid w:val="00DF4407"/>
    <w:rsid w:val="00EA4256"/>
    <w:rsid w:val="00ED3C7B"/>
    <w:rsid w:val="00F00141"/>
    <w:rsid w:val="00F0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D60ABC33.dotm</Template>
  <TotalTime>1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5</cp:revision>
  <cp:lastPrinted>2018-10-26T08:46:00Z</cp:lastPrinted>
  <dcterms:created xsi:type="dcterms:W3CDTF">2018-10-26T10:51:00Z</dcterms:created>
  <dcterms:modified xsi:type="dcterms:W3CDTF">2019-02-15T08:30:00Z</dcterms:modified>
</cp:coreProperties>
</file>